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312" w:rsidRDefault="00A30A35" w:rsidP="00F94312">
      <w:pPr>
        <w:spacing w:after="120"/>
        <w:rPr>
          <w:sz w:val="20"/>
          <w:szCs w:val="20"/>
        </w:rPr>
      </w:pPr>
      <w:r w:rsidRPr="00A30A35">
        <w:rPr>
          <w:b/>
          <w:noProof/>
          <w:sz w:val="134"/>
          <w:lang w:eastAsia="pl-PL"/>
        </w:rPr>
        <w:pict>
          <v:group id="Group 2" o:spid="_x0000_s1026" style="position:absolute;margin-left:-.7pt;margin-top:.85pt;width:1583pt;height:1075.6pt;z-index:-251658240;mso-position-horizontal-relative:page;mso-position-vertical-relative:page" coordsize="31660,2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width:31660;height:180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PWfAAAAA2gAAAA8AAABkcnMvZG93bnJldi54bWxEj0GLwjAUhO8L/ofwBG9rWg8i1SgqCCKC&#10;bNX7o3mm1ealNFHrvzcLgsdhZr5hZovO1uJBra8cK0iHCQjiwumKjYLTcfM7AeEDssbaMSl4kYfF&#10;vPczw0y7J//RIw9GRAj7DBWUITSZlL4oyaIfuoY4ehfXWgxRtkbqFp8Rbms5SpKxtFhxXCixoXVJ&#10;xS2/WwWr7p4m++a8Mvpw3eQpL7e3nVFq0O+WUxCBuvANf9pbrWAE/1fiDZ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2g9Z8AAAADaAAAADwAAAAAAAAAAAAAAAACfAgAA&#10;ZHJzL2Rvd25yZXYueG1sUEsFBgAAAAAEAAQA9wAAAIwDAAAAAA==&#10;">
              <v:imagedata r:id="rId4" o:title=""/>
            </v:shape>
            <v:shape id="Freeform 11" o:spid="_x0000_s1028" style="position:absolute;left:15831;top:17;width:15815;height:21494;visibility:visible;mso-wrap-style:square;v-text-anchor:top" coordsize="15815,2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pQMYA&#10;AADaAAAADwAAAGRycy9kb3ducmV2LnhtbESP3WoCMRSE7wt9h3CE3pSareLSrkYpgiAIQu0P7d1x&#10;c9zdujkJSaqrT2+EQi+HmfmGmcw604oD+dBYVvDYz0AQl1Y3XCl4f1s8PIEIEVlja5kUnCjAbHp7&#10;M8FC2yO/0mETK5EgHApUUMfoCilDWZPB0LeOOHk76w3GJH0ltcdjgptWDrIslwYbTgs1OprXVO43&#10;v0bBvX9ef8/Pn18/H9vRcqRdvnL7XKm7XvcyBhGpi//hv/ZSKxjC9Uq6AX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ypQMYAAADaAAAADwAAAAAAAAAAAAAAAACYAgAAZHJz&#10;L2Rvd25yZXYueG1sUEsFBgAAAAAEAAQA9QAAAIsDAAAAAA==&#10;" path="m15815,r-169,l,21493r15815,l15815,xe" fillcolor="#e4e5e6" stroked="f">
              <v:path arrowok="t" o:connecttype="custom" o:connectlocs="15815,18;15646,18;0,21511;15815,21511;15815,18" o:connectangles="0,0,0,0,0"/>
            </v:shape>
            <v:shape id="Picture 10" o:spid="_x0000_s1029" type="#_x0000_t75" style="position:absolute;left:19052;top:2576;width:12594;height:18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3B7DAAAA2gAAAA8AAABkcnMvZG93bnJldi54bWxEj0FrwkAUhO+C/2F5gjfdRKVK6ioiFbzV&#10;Gj309si+ZkOzb0N2q6m/3hUEj8PMfMMs152txYVaXzlWkI4TEMSF0xWXCk75brQA4QOyxtoxKfgn&#10;D+tVv7fETLsrf9HlGEoRIewzVGBCaDIpfWHIoh+7hjh6P661GKJsS6lbvEa4reUkSd6kxYrjgsGG&#10;toaK3+OfVbA9p4fPm0wP39P8o77t5121y41Sw0G3eQcRqAuv8LO91wpm8LgSb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/cHsMAAADaAAAADwAAAAAAAAAAAAAAAACf&#10;AgAAZHJzL2Rvd25yZXYueG1sUEsFBgAAAAAEAAQA9wAAAI8DAAAAAA==&#10;">
              <v:imagedata r:id="rId5" o:title=""/>
            </v:shape>
            <v:shape id="Picture 9" o:spid="_x0000_s1030" type="#_x0000_t75" style="position:absolute;left:20188;top:4292;width:693;height:5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LoYrEAAAA2gAAAA8AAABkcnMvZG93bnJldi54bWxEj0FrAjEUhO+C/yE8oRfRbFsUWY0ihUIp&#10;FLpbPXh7bJ67q5uXJUnd9N83BaHHYWa+YTa7aDpxI+dbywoe5xkI4srqlmsFh6/X2QqED8gaO8uk&#10;4Ic87Lbj0QZzbQcu6FaGWiQI+xwVNCH0uZS+asign9ueOHln6wyGJF0ttcMhwU0nn7JsKQ22nBYa&#10;7OmloepafhsFLnaliceCPt5PPU4vn/VzMeyVepjE/RpEoBj+w/f2m1awgL8r6Qb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LoYrEAAAA2gAAAA8AAAAAAAAAAAAAAAAA&#10;nwIAAGRycy9kb3ducmV2LnhtbFBLBQYAAAAABAAEAPcAAACQAwAAAAA=&#10;">
              <v:imagedata r:id="rId6" o:title=""/>
            </v:shape>
            <v:shape id="Picture 8" o:spid="_x0000_s1031" type="#_x0000_t75" style="position:absolute;left:21908;top:3856;width:472;height:4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M+GvEAAAA2gAAAA8AAABkcnMvZG93bnJldi54bWxEj0FrAjEUhO+C/yE8wYvURAVpt0ZpRbEH&#10;L1oPentsXjfLbl6WTdT13zeFgsdhZr5hFqvO1eJGbSg9a5iMFQji3JuSCw2n7+3LK4gQkQ3WnknD&#10;gwKslv3eAjPj73yg2zEWIkE4ZKjBxthkUobcksMw9g1x8n586zAm2RbStHhPcFfLqVJz6bDktGCx&#10;obWlvDpenYbKqN1svz8d7GZ7CdNzoz5Hb5XWw0H38Q4iUhef4f/2l9Ewh78r6Qb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M+GvEAAAA2gAAAA8AAAAAAAAAAAAAAAAA&#10;nwIAAGRycy9kb3ducmV2LnhtbFBLBQYAAAAABAAEAPcAAACQAwAAAAA=&#10;">
              <v:imagedata r:id="rId7" o:title=""/>
            </v:shape>
            <v:shape id="Freeform 7" o:spid="_x0000_s1032" style="position:absolute;left:21578;top:4210;width:618;height:498;visibility:visible;mso-wrap-style:square;v-text-anchor:top" coordsize="61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dBcUA&#10;AADaAAAADwAAAGRycy9kb3ducmV2LnhtbESPQWvCQBSE74L/YXmCl1I3Bqo1ZiNW2iKUgtEeenxk&#10;n0kw+zbNrpr++65Q8DjMzDdMuupNIy7UudqygukkAkFcWF1zqeDr8Pb4DMJ5ZI2NZVLwSw5W2XCQ&#10;YqLtlXO67H0pAoRdggoq79tESldUZNBNbEscvKPtDPogu1LqDq8BbhoZR9FMGqw5LFTY0qai4rQ/&#10;GwXx6zn2u3dsHr7LJ7l4yWcfn9Mfpcajfr0E4an39/B/e6sVzOF2Jd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B0FxQAAANoAAAAPAAAAAAAAAAAAAAAAAJgCAABkcnMv&#10;ZG93bnJldi54bWxQSwUGAAAAAAQABAD1AAAAigMAAAAA&#10;" path="m594,l576,26,561,44,546,59,526,73r4,69l514,200r-83,89l371,323r-68,26l231,370r-73,17l88,399,22,409r-3,25l14,456,7,478,,498r43,-3l132,486,248,466r63,-17l373,428r61,-27l489,368r49,-40l577,280r27,-56l618,159,615,85,594,xe" stroked="f">
              <v:path arrowok="t" o:connecttype="custom" o:connectlocs="594,4210;576,4236;561,4254;546,4269;526,4283;530,4352;514,4410;431,4499;371,4533;303,4559;231,4580;158,4597;88,4609;22,4619;19,4644;14,4666;7,4688;0,4708;43,4705;132,4696;248,4676;311,4659;373,4638;434,4611;489,4578;538,4538;577,4490;604,4434;618,4369;615,4295;594,4210" o:connectangles="0,0,0,0,0,0,0,0,0,0,0,0,0,0,0,0,0,0,0,0,0,0,0,0,0,0,0,0,0,0,0"/>
            </v:shape>
            <v:shape id="Picture 6" o:spid="_x0000_s1033" type="#_x0000_t75" style="position:absolute;left:21552;top:4213;width:718;height:5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klLAAAAA2gAAAA8AAABkcnMvZG93bnJldi54bWxET02LwjAQvQv+hzCCN01dwWrXKLIoqDet&#10;B/c2NLNt12ZSm6j135uD4PHxvufL1lTiTo0rLSsYDSMQxJnVJecKTulmMAXhPLLGyjIpeJKD5aLb&#10;mWOi7YMPdD/6XIQQdgkqKLyvEyldVpBBN7Q1ceD+bGPQB9jkUjf4COGmkl9RNJEGSw4NBdb0U1B2&#10;Od6Mgt/9OZ2Nx2Z98df4FMfr/91knyrV77WrbxCeWv8Rv91brSBsDVfC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waSUsAAAADaAAAADwAAAAAAAAAAAAAAAACfAgAA&#10;ZHJzL2Rvd25yZXYueG1sUEsFBgAAAAAEAAQA9wAAAIwDAAAAAA==&#10;">
              <v:imagedata r:id="rId8" o:title=""/>
            </v:shape>
            <v:shape id="Picture 5" o:spid="_x0000_s1034" type="#_x0000_t75" style="position:absolute;left:19220;top:2892;width:4022;height:43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iQA/DAAAA2gAAAA8AAABkcnMvZG93bnJldi54bWxEj1trAjEUhN8L/odwhL4UzfaC6Gp2kV5A&#10;+iB4AV+Pm+NmcXOyJKlu/70RCn0cZuYbZlH2thUX8qFxrOB5nIEgrpxuuFaw332NpiBCRNbYOiYF&#10;vxSgLAYPC8y1u/KGLttYiwThkKMCE2OXSxkqQxbD2HXEyTs5bzEm6WupPV4T3LbyJcsm0mLDacFg&#10;R++GqvP2xypYdd73n+G4fvt4Mq/+pPnbxoNSj8N+OQcRqY//4b/2SiuYwf1KugGy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JAD8MAAADaAAAADwAAAAAAAAAAAAAAAACf&#10;AgAAZHJzL2Rvd25yZXYueG1sUEsFBgAAAAAEAAQA9wAAAI8DAAAAAA==&#10;">
              <v:imagedata r:id="rId9" o:title=""/>
            </v:shape>
            <v:rect id="Rectangle 4" o:spid="_x0000_s1035" style="position:absolute;left:8275;top:2589;width:7522;height:2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<v:rect id="Rectangle 3" o:spid="_x0000_s1036" style="position:absolute;left:8275;top:4972;width:7522;height:2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pFMQA&#10;AADbAAAADwAAAGRycy9kb3ducmV2LnhtbESPT2vCQBDF70K/wzIFL9JsFBFJXaVU/NNjEi/ehuw0&#10;G5qdjdlV02/fFQreZnjv9+bNajPYVtyo941jBdMkBUFcOd1wreBU7t6WIHxA1tg6JgW/5GGzfhmt&#10;MNPuzjndilCLGMI+QwUmhC6T0leGLPrEdcRR+3a9xRDXvpa6x3sMt62cpelCWmw4XjDY0aeh6qe4&#10;2lhjm0/K+XybG302F/+13x+K0io1fh0+3kEEGsLT/E8fdeSm8PglD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aRTEAAAA2wAAAA8AAAAAAAAAAAAAAAAAmAIAAGRycy9k&#10;b3ducmV2LnhtbFBLBQYAAAAABAAEAPUAAACJAwAAAAA=&#10;" fillcolor="#ed1c26" stroked="f"/>
            <w10:wrap anchorx="page" anchory="page"/>
          </v:group>
        </w:pict>
      </w: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Default="00F94312" w:rsidP="00F94312">
      <w:pPr>
        <w:pStyle w:val="Akapitzlist"/>
        <w:spacing w:after="120"/>
        <w:ind w:left="426"/>
        <w:jc w:val="center"/>
        <w:rPr>
          <w:b/>
          <w:sz w:val="20"/>
          <w:szCs w:val="20"/>
        </w:rPr>
      </w:pPr>
    </w:p>
    <w:p w:rsidR="00F94312" w:rsidRPr="00BF33D6" w:rsidRDefault="00F94312" w:rsidP="00F94312">
      <w:pPr>
        <w:pStyle w:val="Akapitzlist"/>
        <w:spacing w:after="120"/>
        <w:ind w:left="42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33D6">
        <w:rPr>
          <w:rFonts w:ascii="Times New Roman" w:hAnsi="Times New Roman" w:cs="Times New Roman"/>
          <w:b/>
          <w:sz w:val="44"/>
          <w:szCs w:val="44"/>
        </w:rPr>
        <w:t>DOFINANSOWANO ZE ŚRODKÓW</w:t>
      </w:r>
    </w:p>
    <w:p w:rsidR="00F94312" w:rsidRPr="00BF33D6" w:rsidRDefault="00F94312" w:rsidP="00F94312">
      <w:pPr>
        <w:pStyle w:val="Akapitzlist"/>
        <w:spacing w:after="120"/>
        <w:ind w:left="42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33D6">
        <w:rPr>
          <w:rFonts w:ascii="Times New Roman" w:hAnsi="Times New Roman" w:cs="Times New Roman"/>
          <w:b/>
          <w:sz w:val="44"/>
          <w:szCs w:val="44"/>
        </w:rPr>
        <w:t>PAŃSTWOWEGO FUNDUSZU CELOWEGO</w:t>
      </w:r>
    </w:p>
    <w:p w:rsidR="00F94312" w:rsidRPr="00BF33D6" w:rsidRDefault="00F94312" w:rsidP="00F94312">
      <w:pPr>
        <w:pStyle w:val="Akapitzlist"/>
        <w:spacing w:after="120"/>
        <w:ind w:left="426"/>
        <w:rPr>
          <w:rFonts w:ascii="Times New Roman" w:hAnsi="Times New Roman" w:cs="Times New Roman"/>
          <w:b/>
          <w:sz w:val="44"/>
          <w:szCs w:val="44"/>
        </w:rPr>
      </w:pPr>
    </w:p>
    <w:p w:rsidR="00F94312" w:rsidRPr="00BF33D6" w:rsidRDefault="00F94312" w:rsidP="00F94312">
      <w:pPr>
        <w:pStyle w:val="Akapitzlist"/>
        <w:spacing w:after="120"/>
        <w:ind w:left="42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33D6">
        <w:rPr>
          <w:rFonts w:ascii="Times New Roman" w:hAnsi="Times New Roman" w:cs="Times New Roman"/>
          <w:b/>
          <w:sz w:val="44"/>
          <w:szCs w:val="44"/>
        </w:rPr>
        <w:t>FUNDUSZ DRÓG SAMORZĄDOWYCH</w:t>
      </w:r>
    </w:p>
    <w:p w:rsidR="00F94312" w:rsidRPr="00BF33D6" w:rsidRDefault="00F94312" w:rsidP="00F94312">
      <w:pPr>
        <w:pStyle w:val="Akapitzlist"/>
        <w:spacing w:after="120"/>
        <w:ind w:left="426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94312" w:rsidRPr="00BF33D6" w:rsidRDefault="00D025D4" w:rsidP="00F94312">
      <w:pPr>
        <w:pStyle w:val="Akapitzlist"/>
        <w:spacing w:after="120"/>
        <w:ind w:left="426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„Budowa ul. J. Poniatowskiego </w:t>
      </w:r>
      <w:r w:rsidR="00F94312" w:rsidRPr="00BF33D6">
        <w:rPr>
          <w:rFonts w:ascii="Times New Roman" w:hAnsi="Times New Roman" w:cs="Times New Roman"/>
          <w:b/>
          <w:sz w:val="44"/>
          <w:szCs w:val="44"/>
        </w:rPr>
        <w:t>w Siedlcach na odcinku od ul. B. Prusa do ul. Północnej i Jana Pawła II”</w:t>
      </w:r>
    </w:p>
    <w:p w:rsidR="00F94312" w:rsidRPr="00BF33D6" w:rsidRDefault="00F94312" w:rsidP="00F94312">
      <w:pPr>
        <w:pStyle w:val="Akapitzlist"/>
        <w:spacing w:after="120"/>
        <w:ind w:left="426"/>
        <w:rPr>
          <w:rFonts w:ascii="Times New Roman" w:hAnsi="Times New Roman" w:cs="Times New Roman"/>
          <w:sz w:val="44"/>
          <w:szCs w:val="44"/>
        </w:rPr>
      </w:pPr>
    </w:p>
    <w:p w:rsidR="00F94312" w:rsidRPr="00BF33D6" w:rsidRDefault="00FF2211" w:rsidP="00F94312">
      <w:pPr>
        <w:pStyle w:val="Akapitzlist"/>
        <w:spacing w:after="120"/>
        <w:ind w:left="42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K</w:t>
      </w:r>
      <w:r w:rsidR="00F94312" w:rsidRPr="00BF33D6">
        <w:rPr>
          <w:rFonts w:ascii="Times New Roman" w:hAnsi="Times New Roman" w:cs="Times New Roman"/>
          <w:sz w:val="44"/>
          <w:szCs w:val="44"/>
        </w:rPr>
        <w:t>wota dofinansowania: 1 287 582,15 zł</w:t>
      </w:r>
    </w:p>
    <w:p w:rsidR="00F94312" w:rsidRPr="00BF33D6" w:rsidRDefault="00F94312" w:rsidP="00F94312">
      <w:pPr>
        <w:pStyle w:val="Akapitzlist"/>
        <w:spacing w:after="120"/>
        <w:ind w:left="426"/>
        <w:rPr>
          <w:rFonts w:ascii="Times New Roman" w:hAnsi="Times New Roman" w:cs="Times New Roman"/>
          <w:sz w:val="44"/>
          <w:szCs w:val="44"/>
        </w:rPr>
      </w:pPr>
    </w:p>
    <w:p w:rsidR="00F94312" w:rsidRDefault="00FF2211" w:rsidP="00F94312">
      <w:pPr>
        <w:pStyle w:val="Akapitzlist"/>
        <w:spacing w:after="120"/>
        <w:ind w:left="42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C</w:t>
      </w:r>
      <w:r w:rsidR="00F94312" w:rsidRPr="00BF33D6">
        <w:rPr>
          <w:rFonts w:ascii="Times New Roman" w:hAnsi="Times New Roman" w:cs="Times New Roman"/>
          <w:sz w:val="44"/>
          <w:szCs w:val="44"/>
        </w:rPr>
        <w:t>ałkowita wartość inwestycji: 1 980 895,62 zł</w:t>
      </w:r>
    </w:p>
    <w:p w:rsidR="00FF2211" w:rsidRPr="00BF33D6" w:rsidRDefault="00FF2211" w:rsidP="00F94312">
      <w:pPr>
        <w:pStyle w:val="Akapitzlist"/>
        <w:spacing w:after="120"/>
        <w:ind w:left="426"/>
        <w:rPr>
          <w:rFonts w:ascii="Times New Roman" w:hAnsi="Times New Roman" w:cs="Times New Roman"/>
          <w:sz w:val="44"/>
          <w:szCs w:val="44"/>
        </w:rPr>
      </w:pPr>
    </w:p>
    <w:p w:rsidR="00F94312" w:rsidRDefault="00FF2211" w:rsidP="00FF2211">
      <w:pPr>
        <w:pStyle w:val="Akapitzlist"/>
        <w:spacing w:after="120"/>
        <w:ind w:left="426"/>
        <w:jc w:val="both"/>
        <w:rPr>
          <w:rFonts w:ascii="Times New Roman" w:hAnsi="Times New Roman" w:cs="Times New Roman"/>
          <w:sz w:val="44"/>
          <w:szCs w:val="44"/>
        </w:rPr>
      </w:pPr>
      <w:r w:rsidRPr="00BF33D6">
        <w:rPr>
          <w:rFonts w:ascii="Times New Roman" w:hAnsi="Times New Roman" w:cs="Times New Roman"/>
          <w:sz w:val="44"/>
          <w:szCs w:val="44"/>
        </w:rPr>
        <w:t>Celem projektu jest poprawa jakości oraz spójności sieci dróg publicznych oraz podniesienie bezpieczeństwa i komfortu wszystkich użytkowników ruchu drogowego i pieszo – rowerowego.</w:t>
      </w:r>
    </w:p>
    <w:p w:rsidR="00FF2211" w:rsidRPr="00FF2211" w:rsidRDefault="00FF2211" w:rsidP="00FF2211">
      <w:pPr>
        <w:pStyle w:val="Akapitzlist"/>
        <w:spacing w:after="120"/>
        <w:ind w:left="426"/>
        <w:jc w:val="both"/>
        <w:rPr>
          <w:rFonts w:ascii="Times New Roman" w:hAnsi="Times New Roman" w:cs="Times New Roman"/>
          <w:sz w:val="44"/>
          <w:szCs w:val="44"/>
        </w:rPr>
      </w:pPr>
    </w:p>
    <w:p w:rsidR="00F94312" w:rsidRPr="00BF33D6" w:rsidRDefault="00FF2211" w:rsidP="00F94312">
      <w:pPr>
        <w:pStyle w:val="Akapitzlist"/>
        <w:spacing w:after="120"/>
        <w:ind w:left="426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P</w:t>
      </w:r>
      <w:r w:rsidR="00F94312" w:rsidRPr="00BF33D6">
        <w:rPr>
          <w:rFonts w:ascii="Times New Roman" w:hAnsi="Times New Roman" w:cs="Times New Roman"/>
          <w:sz w:val="44"/>
          <w:szCs w:val="44"/>
        </w:rPr>
        <w:t xml:space="preserve">lanowane efekty: </w:t>
      </w:r>
    </w:p>
    <w:p w:rsidR="00F94312" w:rsidRPr="00BF33D6" w:rsidRDefault="00FF2211" w:rsidP="00F94312">
      <w:pPr>
        <w:pStyle w:val="Akapitzlist"/>
        <w:spacing w:after="120"/>
        <w:ind w:left="426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Budowa chodników,</w:t>
      </w:r>
      <w:r w:rsidR="00F94312" w:rsidRPr="00BF33D6">
        <w:rPr>
          <w:rFonts w:ascii="Times New Roman" w:hAnsi="Times New Roman" w:cs="Times New Roman"/>
          <w:sz w:val="44"/>
          <w:szCs w:val="44"/>
        </w:rPr>
        <w:t xml:space="preserve"> miejsc parkingowych dla samochodów osobowych</w:t>
      </w:r>
      <w:r>
        <w:rPr>
          <w:rFonts w:ascii="Times New Roman" w:hAnsi="Times New Roman" w:cs="Times New Roman"/>
          <w:sz w:val="44"/>
          <w:szCs w:val="44"/>
        </w:rPr>
        <w:t>, zatok autobusowych, energooszczędnego</w:t>
      </w:r>
      <w:r w:rsidR="00F94312" w:rsidRPr="00BF33D6">
        <w:rPr>
          <w:rFonts w:ascii="Times New Roman" w:hAnsi="Times New Roman" w:cs="Times New Roman"/>
          <w:sz w:val="44"/>
          <w:szCs w:val="44"/>
        </w:rPr>
        <w:t xml:space="preserve"> oświetlenia ulicznego</w:t>
      </w:r>
      <w:r>
        <w:rPr>
          <w:rFonts w:ascii="Times New Roman" w:hAnsi="Times New Roman" w:cs="Times New Roman"/>
          <w:sz w:val="44"/>
          <w:szCs w:val="44"/>
        </w:rPr>
        <w:t>,</w:t>
      </w:r>
      <w:r w:rsidR="00F94312" w:rsidRPr="00BF33D6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skrzyżowania </w:t>
      </w:r>
      <w:r w:rsidR="00F94312" w:rsidRPr="00BF33D6">
        <w:rPr>
          <w:rFonts w:ascii="Times New Roman" w:hAnsi="Times New Roman" w:cs="Times New Roman"/>
          <w:sz w:val="44"/>
          <w:szCs w:val="44"/>
        </w:rPr>
        <w:t>z ul. J. Dąbrowskiego;  dwukierunkowej ścieżki rowerowej</w:t>
      </w:r>
      <w:r>
        <w:rPr>
          <w:rFonts w:ascii="Times New Roman" w:hAnsi="Times New Roman" w:cs="Times New Roman"/>
          <w:sz w:val="44"/>
          <w:szCs w:val="44"/>
        </w:rPr>
        <w:t>,</w:t>
      </w:r>
      <w:r w:rsidR="00F94312" w:rsidRPr="00BF33D6">
        <w:rPr>
          <w:rFonts w:ascii="Times New Roman" w:hAnsi="Times New Roman" w:cs="Times New Roman"/>
          <w:sz w:val="44"/>
          <w:szCs w:val="44"/>
        </w:rPr>
        <w:t xml:space="preserve"> sieci telekomunikacyjnej</w:t>
      </w:r>
      <w:r>
        <w:rPr>
          <w:rFonts w:ascii="Times New Roman" w:hAnsi="Times New Roman" w:cs="Times New Roman"/>
          <w:sz w:val="44"/>
          <w:szCs w:val="44"/>
        </w:rPr>
        <w:t xml:space="preserve">, zieleńców, wykonanie </w:t>
      </w:r>
      <w:r w:rsidRPr="00BF33D6">
        <w:rPr>
          <w:rFonts w:ascii="Times New Roman" w:hAnsi="Times New Roman" w:cs="Times New Roman"/>
          <w:sz w:val="44"/>
          <w:szCs w:val="44"/>
        </w:rPr>
        <w:t xml:space="preserve">oznakowania pionowego </w:t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 w:rsidRPr="00BF33D6">
        <w:rPr>
          <w:rFonts w:ascii="Times New Roman" w:hAnsi="Times New Roman" w:cs="Times New Roman"/>
          <w:sz w:val="44"/>
          <w:szCs w:val="44"/>
        </w:rPr>
        <w:t>i poziomego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F94312" w:rsidRPr="00BF33D6" w:rsidRDefault="00F94312" w:rsidP="00F94312">
      <w:pPr>
        <w:pStyle w:val="Akapitzlist"/>
        <w:spacing w:after="120"/>
        <w:ind w:left="426"/>
        <w:jc w:val="both"/>
        <w:rPr>
          <w:rFonts w:ascii="Times New Roman" w:hAnsi="Times New Roman" w:cs="Times New Roman"/>
          <w:sz w:val="44"/>
          <w:szCs w:val="44"/>
        </w:rPr>
      </w:pPr>
    </w:p>
    <w:sectPr w:rsidR="00F94312" w:rsidRPr="00BF33D6" w:rsidSect="00A16321">
      <w:type w:val="continuous"/>
      <w:pgSz w:w="31660" w:h="21530" w:orient="landscape"/>
      <w:pgMar w:top="2060" w:right="2340" w:bottom="280" w:left="23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</w:compat>
  <w:rsids>
    <w:rsidRoot w:val="00BF33D6"/>
    <w:rsid w:val="001B6AC3"/>
    <w:rsid w:val="00436B2D"/>
    <w:rsid w:val="004F66F0"/>
    <w:rsid w:val="007D0D81"/>
    <w:rsid w:val="008876A0"/>
    <w:rsid w:val="009F7824"/>
    <w:rsid w:val="00A16321"/>
    <w:rsid w:val="00A30A35"/>
    <w:rsid w:val="00BB494C"/>
    <w:rsid w:val="00BF33D6"/>
    <w:rsid w:val="00C15ED2"/>
    <w:rsid w:val="00D025D4"/>
    <w:rsid w:val="00F86645"/>
    <w:rsid w:val="00F94312"/>
    <w:rsid w:val="00FF2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16321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63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A16321"/>
    <w:rPr>
      <w:b/>
      <w:bCs/>
      <w:sz w:val="134"/>
      <w:szCs w:val="134"/>
    </w:rPr>
  </w:style>
  <w:style w:type="paragraph" w:styleId="Akapitzlist">
    <w:name w:val="List Paragraph"/>
    <w:basedOn w:val="Normalny"/>
    <w:uiPriority w:val="34"/>
    <w:qFormat/>
    <w:rsid w:val="00A16321"/>
  </w:style>
  <w:style w:type="paragraph" w:customStyle="1" w:styleId="TableParagraph">
    <w:name w:val="Table Paragraph"/>
    <w:basedOn w:val="Normalny"/>
    <w:uiPriority w:val="1"/>
    <w:qFormat/>
    <w:rsid w:val="00A1632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_kluczek\Desktop\FDS\2020\Promocja-%20tablica\Informacja%20na%20stron&#281;%20Mias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Informacja na stronę Miasta</Template>
  <TotalTime>0</TotalTime>
  <Pages>1</Pages>
  <Words>110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tablica 120x80 fundusz celowy</vt:lpstr>
    </vt:vector>
  </TitlesOfParts>
  <Company>Microsoft</Company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tablica 120x80 fundusz celowy</dc:title>
  <dc:creator>t_kluczek</dc:creator>
  <cp:lastModifiedBy>Przemysław Majewski</cp:lastModifiedBy>
  <cp:revision>2</cp:revision>
  <cp:lastPrinted>2021-01-27T12:16:00Z</cp:lastPrinted>
  <dcterms:created xsi:type="dcterms:W3CDTF">2021-01-29T10:35:00Z</dcterms:created>
  <dcterms:modified xsi:type="dcterms:W3CDTF">2021-01-29T10:35:00Z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2020-07-03T00:00:00Z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2021-01-27T00:00:00Z</vt:filetime>
  </property>
</Properties>
</file>